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BCB31" w14:textId="77777777" w:rsidR="00AB33DA" w:rsidRDefault="00AB33DA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anchor="menuheader" w:history="1">
        <w:r>
          <w:rPr>
            <w:rFonts w:cs="Arial"/>
          </w:rPr>
          <w:t>11-02 Nr. 44</w:t>
        </w:r>
      </w:hyperlink>
    </w:p>
    <w:p w14:paraId="684F2384" w14:textId="77777777" w:rsidR="00AB33DA" w:rsidRDefault="00AB33DA">
      <w:pPr>
        <w:pStyle w:val="RVueberschrift1100fz"/>
        <w:keepNext/>
        <w:keepLines/>
      </w:pPr>
      <w:r>
        <w:rPr>
          <w:rFonts w:cs="Arial"/>
        </w:rPr>
        <w:t>Zuwendungen f</w:t>
      </w:r>
      <w:r>
        <w:rPr>
          <w:rFonts w:cs="Arial"/>
        </w:rPr>
        <w:t>ü</w:t>
      </w:r>
      <w:r>
        <w:rPr>
          <w:rFonts w:cs="Arial"/>
        </w:rPr>
        <w:t xml:space="preserve">r das OGS Helferprogramm - </w:t>
      </w:r>
      <w:r>
        <w:rPr>
          <w:rFonts w:cs="Arial"/>
        </w:rPr>
        <w:br/>
        <w:t xml:space="preserve">Aufholen nach Corona; </w:t>
      </w:r>
      <w:r>
        <w:rPr>
          <w:rFonts w:cs="Arial"/>
        </w:rPr>
        <w:br/>
        <w:t>Verl</w:t>
      </w:r>
      <w:r>
        <w:rPr>
          <w:rFonts w:cs="Arial"/>
        </w:rPr>
        <w:t>ä</w:t>
      </w:r>
      <w:r>
        <w:rPr>
          <w:rFonts w:cs="Arial"/>
        </w:rPr>
        <w:t xml:space="preserve">ngerung des Programms bis zum 31. Juli 2023 </w:t>
      </w:r>
    </w:p>
    <w:p w14:paraId="3F125D97" w14:textId="77777777" w:rsidR="00AB33DA" w:rsidRDefault="00AB33DA">
      <w:pPr>
        <w:pStyle w:val="RVueberschrift285nz"/>
        <w:keepNext/>
        <w:keepLines/>
        <w:rPr>
          <w:rFonts w:cs="Calibri"/>
        </w:rPr>
      </w:pPr>
      <w:r>
        <w:t>RdErl. des Ministeriums f</w:t>
      </w:r>
      <w:r>
        <w:t>ü</w:t>
      </w:r>
      <w:r>
        <w:t xml:space="preserve">r Schule und Bildung </w:t>
      </w:r>
      <w:r>
        <w:br/>
        <w:t>v. 21.12.2022 - 515-76789-787-2022</w:t>
      </w:r>
    </w:p>
    <w:p w14:paraId="3E9D2D24" w14:textId="77777777" w:rsidR="00AB33DA" w:rsidRDefault="00AB33DA">
      <w:pPr>
        <w:pStyle w:val="RVfliesstext175fl"/>
        <w:rPr>
          <w:rFonts w:cs="Calibri"/>
        </w:rPr>
      </w:pPr>
      <w:r>
        <w:t>Bezug:</w:t>
      </w:r>
    </w:p>
    <w:p w14:paraId="2ED99C44" w14:textId="77777777" w:rsidR="00AB33DA" w:rsidRDefault="00AB33DA">
      <w:pPr>
        <w:pStyle w:val="RVfliesstext175nb"/>
        <w:rPr>
          <w:rFonts w:cs="Calibri"/>
        </w:rPr>
      </w:pPr>
      <w:r>
        <w:t>RdErl. des Ministeriums f</w:t>
      </w:r>
      <w:r>
        <w:t>ü</w:t>
      </w:r>
      <w:r>
        <w:t xml:space="preserve">r Schule und Bildung v. 10.08.2021 </w:t>
      </w:r>
      <w:r>
        <w:br/>
        <w:t xml:space="preserve">(BASS 11-02 Nr. 44) </w:t>
      </w:r>
    </w:p>
    <w:p w14:paraId="6D4C9C8A" w14:textId="77777777" w:rsidR="00AB33DA" w:rsidRDefault="00AB33DA">
      <w:pPr>
        <w:pStyle w:val="RVueberschrift285fz"/>
        <w:keepNext/>
        <w:keepLines/>
      </w:pPr>
      <w:r>
        <w:rPr>
          <w:rFonts w:cs="Arial"/>
        </w:rPr>
        <w:t>1</w:t>
      </w:r>
    </w:p>
    <w:p w14:paraId="2F1E510C" w14:textId="77777777" w:rsidR="00AB33DA" w:rsidRDefault="00AB33DA">
      <w:pPr>
        <w:pStyle w:val="RVfliesstext175nb"/>
        <w:rPr>
          <w:rFonts w:cs="Calibri"/>
        </w:rPr>
      </w:pPr>
      <w:r>
        <w:t>Der Bezugserlass wird wie folgt ge</w:t>
      </w:r>
      <w:r>
        <w:t>ä</w:t>
      </w:r>
      <w:r>
        <w:t xml:space="preserve">ndert: </w:t>
      </w:r>
    </w:p>
    <w:p w14:paraId="3917F707" w14:textId="77777777" w:rsidR="00AB33DA" w:rsidRDefault="00AB33DA">
      <w:pPr>
        <w:pStyle w:val="RVfliesstext175nb"/>
        <w:rPr>
          <w:rFonts w:cs="Calibri"/>
        </w:rPr>
      </w:pPr>
      <w:r>
        <w:t>1. Nummer 1 erh</w:t>
      </w:r>
      <w:r>
        <w:t>ä</w:t>
      </w:r>
      <w:r>
        <w:t xml:space="preserve">lt folgende Fassung: </w:t>
      </w:r>
    </w:p>
    <w:p w14:paraId="676C8DD3" w14:textId="77777777" w:rsidR="00AB33DA" w:rsidRDefault="00AB33DA">
      <w:pPr>
        <w:pStyle w:val="RVfliesstext175nb"/>
      </w:pPr>
      <w:r>
        <w:t>„</w:t>
      </w: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hyperlink r:id="rId8" w:history="1">
        <w:r>
          <w:rPr>
            <w:rStyle w:val="blau"/>
            <w:sz w:val="15"/>
          </w:rPr>
          <w:t>§ 44 LHO</w:t>
        </w:r>
      </w:hyperlink>
      <w:r>
        <w:rPr>
          <w:rFonts w:cs="Calibri"/>
        </w:rPr>
        <w:t xml:space="preserve"> in der jeweils geltenden Fassung Zuwendungen, um den gewachsenen Anforderungen zur Umsetzung des Abbaus von Lernr</w:t>
      </w:r>
      <w:r>
        <w:rPr>
          <w:rFonts w:cs="Calibri"/>
        </w:rPr>
        <w:t>ü</w:t>
      </w:r>
      <w:r>
        <w:rPr>
          <w:rFonts w:cs="Calibri"/>
        </w:rPr>
        <w:t>ckst</w:t>
      </w:r>
      <w:r>
        <w:rPr>
          <w:rFonts w:cs="Calibri"/>
        </w:rPr>
        <w:t>ä</w:t>
      </w:r>
      <w:r>
        <w:rPr>
          <w:rFonts w:cs="Calibri"/>
        </w:rPr>
        <w:t>nden, zur individuellen p</w:t>
      </w:r>
      <w:r>
        <w:rPr>
          <w:rFonts w:cs="Calibri"/>
        </w:rPr>
        <w:t>ä</w:t>
      </w:r>
      <w:r>
        <w:rPr>
          <w:rFonts w:cs="Calibri"/>
        </w:rPr>
        <w:t>dagogischen F</w:t>
      </w:r>
      <w:r>
        <w:rPr>
          <w:rFonts w:cs="Calibri"/>
        </w:rPr>
        <w:t>ö</w:t>
      </w:r>
      <w:r>
        <w:rPr>
          <w:rFonts w:cs="Calibri"/>
        </w:rPr>
        <w:t>rderung oder zur organisatorischen Unterst</w:t>
      </w:r>
      <w:r>
        <w:rPr>
          <w:rFonts w:cs="Calibri"/>
        </w:rPr>
        <w:t>ü</w:t>
      </w:r>
      <w:r>
        <w:rPr>
          <w:rFonts w:cs="Calibri"/>
        </w:rPr>
        <w:t>tzung und Entlastung des p</w:t>
      </w:r>
      <w:r>
        <w:rPr>
          <w:rFonts w:cs="Calibri"/>
        </w:rPr>
        <w:t>ä</w:t>
      </w:r>
      <w:r>
        <w:rPr>
          <w:rFonts w:cs="Calibri"/>
        </w:rPr>
        <w:t>dagogischen Personals bis zum 31. Juli 2023 gerecht zu werden. Ein Anspruch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nicht. Die Bewilligungsbeh</w:t>
      </w:r>
      <w:r>
        <w:rPr>
          <w:rFonts w:cs="Calibri"/>
        </w:rPr>
        <w:t>ö</w:t>
      </w:r>
      <w:r>
        <w:rPr>
          <w:rFonts w:cs="Calibri"/>
        </w:rPr>
        <w:t>rde entscheidet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  <w:r>
        <w:rPr>
          <w:rFonts w:cs="Calibri"/>
        </w:rPr>
        <w:t>“</w:t>
      </w:r>
    </w:p>
    <w:p w14:paraId="4A89C007" w14:textId="77777777" w:rsidR="00AB33DA" w:rsidRDefault="00AB33DA">
      <w:pPr>
        <w:pStyle w:val="RVfliesstext175nb"/>
      </w:pPr>
      <w:r>
        <w:rPr>
          <w:rFonts w:cs="Calibri"/>
        </w:rPr>
        <w:t>2. Nummer 2 Absatz 2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2198A75C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zus</w:t>
      </w:r>
      <w:r>
        <w:rPr>
          <w:rFonts w:cs="Calibri"/>
        </w:rPr>
        <w:t>ä</w:t>
      </w:r>
      <w:r>
        <w:rPr>
          <w:rFonts w:cs="Calibri"/>
        </w:rPr>
        <w:t>tzliche Personalma</w:t>
      </w:r>
      <w:r>
        <w:rPr>
          <w:rFonts w:cs="Calibri"/>
        </w:rPr>
        <w:t>ß</w:t>
      </w:r>
      <w:r>
        <w:rPr>
          <w:rFonts w:cs="Calibri"/>
        </w:rPr>
        <w:t>nahmen im p</w:t>
      </w:r>
      <w:r>
        <w:rPr>
          <w:rFonts w:cs="Calibri"/>
        </w:rPr>
        <w:t>ä</w:t>
      </w:r>
      <w:r>
        <w:rPr>
          <w:rFonts w:cs="Calibri"/>
        </w:rPr>
        <w:t>dagogischen und organisatorischen Bereich bis zum 31. Juli 2023.</w:t>
      </w:r>
      <w:r>
        <w:rPr>
          <w:rFonts w:cs="Calibri"/>
        </w:rPr>
        <w:t>“</w:t>
      </w:r>
    </w:p>
    <w:p w14:paraId="78592D97" w14:textId="77777777" w:rsidR="00AB33DA" w:rsidRDefault="00AB33DA">
      <w:pPr>
        <w:pStyle w:val="RVfliesstext175nb"/>
      </w:pPr>
      <w:r>
        <w:rPr>
          <w:rFonts w:cs="Calibri"/>
        </w:rPr>
        <w:t>3. Nummer 4.2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1036EA67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 xml:space="preserve">Abweichend von Nummer 1.3 VV/VVG zu </w:t>
      </w:r>
      <w:hyperlink r:id="rId9" w:history="1">
        <w:r>
          <w:rPr>
            <w:rStyle w:val="blau"/>
            <w:rFonts w:cs="Calibri"/>
            <w:sz w:val="15"/>
          </w:rPr>
          <w:t>§ 44 LHO</w:t>
        </w:r>
      </w:hyperlink>
      <w:r>
        <w:t xml:space="preserve"> kann die F</w:t>
      </w:r>
      <w:r>
        <w:t>ö</w:t>
      </w:r>
      <w:r>
        <w:t>rderung von Vorhaben bewilligt werden, die bereits ab dem 1. Januar 2023 begonnen worden sind. Unabh</w:t>
      </w:r>
      <w:r>
        <w:t>ä</w:t>
      </w:r>
      <w:r>
        <w:t xml:space="preserve">ngig davon wird durch diese Ausnahmegenehmigung nach Nummer 1.3.2 VV/VVG zu </w:t>
      </w:r>
      <w:hyperlink r:id="rId10" w:history="1">
        <w:r>
          <w:rPr>
            <w:rStyle w:val="blau"/>
          </w:rPr>
          <w:t>§ 44 LHO</w:t>
        </w:r>
      </w:hyperlink>
      <w:r>
        <w:rPr>
          <w:rFonts w:cs="Calibri"/>
        </w:rPr>
        <w:t xml:space="preserve"> kein Anspruch auf eine sp</w:t>
      </w:r>
      <w:r>
        <w:rPr>
          <w:rFonts w:cs="Calibri"/>
        </w:rPr>
        <w:t>ä</w:t>
      </w:r>
      <w:r>
        <w:rPr>
          <w:rFonts w:cs="Calibri"/>
        </w:rPr>
        <w:t>tere F</w:t>
      </w:r>
      <w:r>
        <w:rPr>
          <w:rFonts w:cs="Calibri"/>
        </w:rPr>
        <w:t>ö</w:t>
      </w:r>
      <w:r>
        <w:rPr>
          <w:rFonts w:cs="Calibri"/>
        </w:rPr>
        <w:t>rderung begr</w:t>
      </w:r>
      <w:r>
        <w:rPr>
          <w:rFonts w:cs="Calibri"/>
        </w:rPr>
        <w:t>ü</w:t>
      </w:r>
      <w:r>
        <w:rPr>
          <w:rFonts w:cs="Calibri"/>
        </w:rPr>
        <w:t>ndet. Bisher bis zum 31. Dezember 2022 gef</w:t>
      </w:r>
      <w:r>
        <w:rPr>
          <w:rFonts w:cs="Calibri"/>
        </w:rPr>
        <w:t>ö</w:t>
      </w:r>
      <w:r>
        <w:rPr>
          <w:rFonts w:cs="Calibri"/>
        </w:rPr>
        <w:t>rderte Ma</w:t>
      </w:r>
      <w:r>
        <w:rPr>
          <w:rFonts w:cs="Calibri"/>
        </w:rPr>
        <w:t>ß</w:t>
      </w:r>
      <w:r>
        <w:rPr>
          <w:rFonts w:cs="Calibri"/>
        </w:rPr>
        <w:t>nahmen k</w:t>
      </w:r>
      <w:r>
        <w:rPr>
          <w:rFonts w:cs="Calibri"/>
        </w:rPr>
        <w:t>ö</w:t>
      </w:r>
      <w:r>
        <w:rPr>
          <w:rFonts w:cs="Calibri"/>
        </w:rPr>
        <w:t>nnen weiterhin gef</w:t>
      </w:r>
      <w:r>
        <w:rPr>
          <w:rFonts w:cs="Calibri"/>
        </w:rPr>
        <w:t>ö</w:t>
      </w:r>
      <w:r>
        <w:rPr>
          <w:rFonts w:cs="Calibri"/>
        </w:rPr>
        <w:t>rdert werden.</w:t>
      </w:r>
      <w:r>
        <w:rPr>
          <w:rFonts w:cs="Calibri"/>
        </w:rPr>
        <w:t>“</w:t>
      </w:r>
    </w:p>
    <w:p w14:paraId="25CB1E4D" w14:textId="77777777" w:rsidR="00AB33DA" w:rsidRDefault="00AB33DA">
      <w:pPr>
        <w:pStyle w:val="RVfliesstext175nb"/>
      </w:pPr>
      <w:r>
        <w:rPr>
          <w:rFonts w:cs="Calibri"/>
        </w:rPr>
        <w:t>4. Nummer 5.4.1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7C56423E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5.4.1 Gef</w:t>
      </w:r>
      <w:r>
        <w:rPr>
          <w:rFonts w:cs="Calibri"/>
        </w:rPr>
        <w:t>ö</w:t>
      </w:r>
      <w:r>
        <w:rPr>
          <w:rFonts w:cs="Calibri"/>
        </w:rPr>
        <w:t>rdert werden Personalausgaben. Bei der Bewilligung sind folgende feste Betr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 xml:space="preserve">r den Zeitraum vom 1. Januar 2023 bis 31. Juli 2023 zugrunde zu legen: </w:t>
      </w:r>
    </w:p>
    <w:p w14:paraId="14382F4D" w14:textId="77777777" w:rsidR="00AB33DA" w:rsidRDefault="00AB33DA">
      <w:pPr>
        <w:pStyle w:val="RVfliesstext175nb"/>
      </w:pPr>
      <w:r>
        <w:rPr>
          <w:rFonts w:cs="Calibri"/>
        </w:rPr>
        <w:t>a)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(SuS), die eine Offene Ganztagsschule (OGS) besuchen (</w:t>
      </w:r>
      <w:r>
        <w:rPr>
          <w:rFonts w:cs="Calibri"/>
        </w:rPr>
        <w:t>„</w:t>
      </w:r>
      <w:r>
        <w:rPr>
          <w:rFonts w:cs="Calibri"/>
        </w:rPr>
        <w:t>Regelkinder</w:t>
      </w:r>
      <w:r>
        <w:rPr>
          <w:rFonts w:cs="Calibri"/>
        </w:rPr>
        <w:t>“</w:t>
      </w:r>
      <w:r>
        <w:rPr>
          <w:rFonts w:cs="Calibri"/>
        </w:rPr>
        <w:t>, ohne F</w:t>
      </w:r>
      <w:r>
        <w:rPr>
          <w:rFonts w:cs="Calibri"/>
        </w:rPr>
        <w:t>ö</w:t>
      </w:r>
      <w:r>
        <w:rPr>
          <w:rFonts w:cs="Calibri"/>
        </w:rPr>
        <w:t xml:space="preserve">rderbedarf): 74 Euro </w:t>
      </w:r>
    </w:p>
    <w:p w14:paraId="4A7B4A4E" w14:textId="77777777" w:rsidR="00AB33DA" w:rsidRDefault="00AB33DA">
      <w:pPr>
        <w:pStyle w:val="RVfliesstext175nb"/>
      </w:pPr>
      <w:r>
        <w:rPr>
          <w:rFonts w:cs="Calibri"/>
        </w:rPr>
        <w:t>b) SuS mit sonderp</w:t>
      </w:r>
      <w:r>
        <w:rPr>
          <w:rFonts w:cs="Calibri"/>
        </w:rPr>
        <w:t>ä</w:t>
      </w:r>
      <w:r>
        <w:rPr>
          <w:rFonts w:cs="Calibri"/>
        </w:rPr>
        <w:t>dagogischem F</w:t>
      </w:r>
      <w:r>
        <w:rPr>
          <w:rFonts w:cs="Calibri"/>
        </w:rPr>
        <w:t>ö</w:t>
      </w:r>
      <w:r>
        <w:rPr>
          <w:rFonts w:cs="Calibri"/>
        </w:rPr>
        <w:t xml:space="preserve">rderbedarf, die eine OGS besuchen:  136 Euro </w:t>
      </w:r>
    </w:p>
    <w:p w14:paraId="76DE680D" w14:textId="77777777" w:rsidR="00AB33DA" w:rsidRDefault="00AB33DA">
      <w:pPr>
        <w:pStyle w:val="RVfliesstext175nb"/>
      </w:pPr>
      <w:r>
        <w:rPr>
          <w:rFonts w:cs="Calibri"/>
        </w:rPr>
        <w:t>c) SuS an F</w:t>
      </w:r>
      <w:r>
        <w:rPr>
          <w:rFonts w:cs="Calibri"/>
        </w:rPr>
        <w:t>ö</w:t>
      </w:r>
      <w:r>
        <w:rPr>
          <w:rFonts w:cs="Calibri"/>
        </w:rPr>
        <w:t xml:space="preserve">rderschulen (in der OGS): 136 Euro </w:t>
      </w:r>
    </w:p>
    <w:p w14:paraId="4D4AB322" w14:textId="77777777" w:rsidR="00AB33DA" w:rsidRDefault="00AB33DA">
      <w:pPr>
        <w:pStyle w:val="RVfliesstext175nb"/>
      </w:pPr>
      <w:r>
        <w:rPr>
          <w:rFonts w:cs="Calibri"/>
        </w:rPr>
        <w:t>d) SuS an gebundenen Ganztagsf</w:t>
      </w:r>
      <w:r>
        <w:rPr>
          <w:rFonts w:cs="Calibri"/>
        </w:rPr>
        <w:t>ö</w:t>
      </w:r>
      <w:r>
        <w:rPr>
          <w:rFonts w:cs="Calibri"/>
        </w:rPr>
        <w:t xml:space="preserve">rderschulen (bis Klasse 10): 136 Euro </w:t>
      </w:r>
    </w:p>
    <w:p w14:paraId="45C6F54B" w14:textId="77777777" w:rsidR="00AB33DA" w:rsidRDefault="00AB33DA">
      <w:pPr>
        <w:pStyle w:val="RVfliesstext175nb"/>
      </w:pPr>
      <w:r>
        <w:rPr>
          <w:rFonts w:cs="Calibri"/>
        </w:rPr>
        <w:t xml:space="preserve">e) SuS mit Fluchthintergrund und in besonderen Lebenslagen: 74 Euro </w:t>
      </w:r>
    </w:p>
    <w:p w14:paraId="7CBD2532" w14:textId="77777777" w:rsidR="00AB33DA" w:rsidRDefault="00AB33DA">
      <w:pPr>
        <w:pStyle w:val="RVfliesstext175nb"/>
        <w:rPr>
          <w:rFonts w:cs="Calibri"/>
        </w:rPr>
      </w:pPr>
      <w:r>
        <w:rPr>
          <w:rFonts w:cs="Calibri"/>
        </w:rPr>
        <w:t>f) Betreuungspauschalen in Grundschulen (Euro pro gew</w:t>
      </w:r>
      <w:r>
        <w:rPr>
          <w:rFonts w:cs="Calibri"/>
        </w:rPr>
        <w:t>ä</w:t>
      </w:r>
      <w:r>
        <w:rPr>
          <w:rFonts w:cs="Calibri"/>
        </w:rPr>
        <w:t xml:space="preserve">hrter Betreuungspauschale gem. </w:t>
      </w:r>
      <w:hyperlink r:id="rId11" w:anchor="menuheader" w:history="1">
        <w:r>
          <w:rPr>
            <w:rStyle w:val="blau"/>
            <w:rFonts w:cs="Calibri"/>
            <w:sz w:val="15"/>
          </w:rPr>
          <w:t>BASS 11-02 Nr. 19</w:t>
        </w:r>
      </w:hyperlink>
      <w:r>
        <w:t xml:space="preserve">): 438 Euro </w:t>
      </w:r>
    </w:p>
    <w:p w14:paraId="7F48DF07" w14:textId="77777777" w:rsidR="00AB33DA" w:rsidRDefault="00AB33DA">
      <w:pPr>
        <w:pStyle w:val="RVfliesstext175nb"/>
      </w:pPr>
      <w:r>
        <w:t>g) Betreuungspauschalen in F</w:t>
      </w:r>
      <w:r>
        <w:t>ö</w:t>
      </w:r>
      <w:r>
        <w:t>rderschulen (Euro pro gew</w:t>
      </w:r>
      <w:r>
        <w:t>ä</w:t>
      </w:r>
      <w:r>
        <w:t xml:space="preserve">hrter Betreuungspauschale gem. </w:t>
      </w:r>
      <w:hyperlink r:id="rId12" w:anchor="menuheader" w:history="1">
        <w:r>
          <w:rPr>
            <w:rStyle w:val="blau"/>
            <w:sz w:val="15"/>
          </w:rPr>
          <w:t>BASS 11-02 Nr. 19</w:t>
        </w:r>
      </w:hyperlink>
      <w:r>
        <w:rPr>
          <w:rFonts w:cs="Calibri"/>
        </w:rPr>
        <w:t xml:space="preserve">): 496 Euro </w:t>
      </w:r>
    </w:p>
    <w:p w14:paraId="29A11717" w14:textId="77777777" w:rsidR="00AB33DA" w:rsidRDefault="00AB33DA">
      <w:pPr>
        <w:pStyle w:val="RVfliesstext175nb"/>
        <w:rPr>
          <w:rFonts w:cs="Calibri"/>
        </w:rPr>
      </w:pPr>
      <w:r>
        <w:rPr>
          <w:rFonts w:cs="Calibri"/>
        </w:rPr>
        <w:t>h) Gruppenpauschalen Halbtagsbetreuung Grundschule (Euro pro gew</w:t>
      </w:r>
      <w:r>
        <w:rPr>
          <w:rFonts w:cs="Calibri"/>
        </w:rPr>
        <w:t>ä</w:t>
      </w:r>
      <w:r>
        <w:rPr>
          <w:rFonts w:cs="Calibri"/>
        </w:rPr>
        <w:t xml:space="preserve">hrter Gruppe gem. </w:t>
      </w:r>
      <w:hyperlink r:id="rId13" w:anchor="menuheader" w:history="1">
        <w:r>
          <w:rPr>
            <w:rStyle w:val="blau"/>
            <w:rFonts w:cs="Calibri"/>
            <w:sz w:val="15"/>
          </w:rPr>
          <w:t>BASS 11-02 Nr. 9</w:t>
        </w:r>
      </w:hyperlink>
      <w:r>
        <w:t>): 263 Euro</w:t>
      </w:r>
    </w:p>
    <w:p w14:paraId="23FF9776" w14:textId="77777777" w:rsidR="00AB33DA" w:rsidRDefault="00AB33DA">
      <w:pPr>
        <w:pStyle w:val="RVfliesstext175nb"/>
      </w:pPr>
      <w:r>
        <w:t>i) Gruppenpauschalen Halbtagsbetreuung F</w:t>
      </w:r>
      <w:r>
        <w:t>ö</w:t>
      </w:r>
      <w:r>
        <w:t>rderschule (Euro pro gew</w:t>
      </w:r>
      <w:r>
        <w:t>ä</w:t>
      </w:r>
      <w:r>
        <w:t xml:space="preserve">hrter Gruppe gem. </w:t>
      </w:r>
      <w:hyperlink r:id="rId14" w:anchor="menuheader" w:history="1">
        <w:r>
          <w:rPr>
            <w:rStyle w:val="blau"/>
            <w:sz w:val="15"/>
          </w:rPr>
          <w:t>BASS 11-02 Nr. 9</w:t>
        </w:r>
      </w:hyperlink>
      <w:r>
        <w:rPr>
          <w:rFonts w:cs="Calibri"/>
        </w:rPr>
        <w:t>): 364 Euro.</w:t>
      </w:r>
      <w:r>
        <w:rPr>
          <w:rFonts w:cs="Calibri"/>
        </w:rPr>
        <w:t>“</w:t>
      </w:r>
    </w:p>
    <w:p w14:paraId="1F6255FF" w14:textId="77777777" w:rsidR="00AB33DA" w:rsidRDefault="00AB33DA">
      <w:pPr>
        <w:pStyle w:val="RVfliesstext175nb"/>
      </w:pPr>
      <w:r>
        <w:rPr>
          <w:rFonts w:cs="Calibri"/>
        </w:rPr>
        <w:t>5. Nummer 6.1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1A89E018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>r den Durchf</w:t>
      </w:r>
      <w:r>
        <w:rPr>
          <w:rFonts w:cs="Calibri"/>
        </w:rPr>
        <w:t>ü</w:t>
      </w:r>
      <w:r>
        <w:rPr>
          <w:rFonts w:cs="Calibri"/>
        </w:rPr>
        <w:t>hrungszeitraum 1. Januar 2023 bis 31. Juli 2023 sind nach dem Muster der Anlage 1 sp</w:t>
      </w:r>
      <w:r>
        <w:rPr>
          <w:rFonts w:cs="Calibri"/>
        </w:rPr>
        <w:t>ä</w:t>
      </w:r>
      <w:r>
        <w:rPr>
          <w:rFonts w:cs="Calibri"/>
        </w:rPr>
        <w:t>testens zum 1. Februar 2023 einzureichen. Grundlage hierf</w:t>
      </w:r>
      <w:r>
        <w:rPr>
          <w:rFonts w:cs="Calibri"/>
        </w:rPr>
        <w:t>ü</w:t>
      </w:r>
      <w:r>
        <w:rPr>
          <w:rFonts w:cs="Calibri"/>
        </w:rPr>
        <w:t>r ist h</w:t>
      </w:r>
      <w:r>
        <w:rPr>
          <w:rFonts w:cs="Calibri"/>
        </w:rPr>
        <w:t>ö</w:t>
      </w:r>
      <w:r>
        <w:rPr>
          <w:rFonts w:cs="Calibri"/>
        </w:rPr>
        <w:t>chstens die Anzahl der gemeldeten Sch</w:t>
      </w:r>
      <w:r>
        <w:rPr>
          <w:rFonts w:cs="Calibri"/>
        </w:rPr>
        <w:t>ü</w:t>
      </w:r>
      <w:r>
        <w:rPr>
          <w:rFonts w:cs="Calibri"/>
        </w:rPr>
        <w:t>lerzahlen f</w:t>
      </w:r>
      <w:r>
        <w:rPr>
          <w:rFonts w:cs="Calibri"/>
        </w:rPr>
        <w:t>ü</w:t>
      </w:r>
      <w:r>
        <w:rPr>
          <w:rFonts w:cs="Calibri"/>
        </w:rPr>
        <w:t>r das Schuljahr 2022/23 zum Stichtag 15. Oktober 2022 (OGS-Stichtagszahlen).</w:t>
      </w:r>
      <w:r>
        <w:rPr>
          <w:rFonts w:cs="Calibri"/>
        </w:rPr>
        <w:t>“</w:t>
      </w:r>
    </w:p>
    <w:p w14:paraId="3666C4FF" w14:textId="77777777" w:rsidR="00AB33DA" w:rsidRDefault="00AB33DA">
      <w:pPr>
        <w:pStyle w:val="RVfliesstext175nb"/>
      </w:pPr>
      <w:r>
        <w:rPr>
          <w:rFonts w:cs="Calibri"/>
        </w:rPr>
        <w:t>6. Nummer 6.3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1FA04108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Die Auszahlung der F</w:t>
      </w:r>
      <w:r>
        <w:rPr>
          <w:rFonts w:cs="Calibri"/>
        </w:rPr>
        <w:t>ö</w:t>
      </w:r>
      <w:r>
        <w:rPr>
          <w:rFonts w:cs="Calibri"/>
        </w:rPr>
        <w:t>rdermittel f</w:t>
      </w:r>
      <w:r>
        <w:rPr>
          <w:rFonts w:cs="Calibri"/>
        </w:rPr>
        <w:t>ü</w:t>
      </w:r>
      <w:r>
        <w:rPr>
          <w:rFonts w:cs="Calibri"/>
        </w:rPr>
        <w:t>r den Zeitraum bis zum 1. Januar 2023 bis 31. Juli 2023 erfolgt fr</w:t>
      </w:r>
      <w:r>
        <w:rPr>
          <w:rFonts w:cs="Calibri"/>
        </w:rPr>
        <w:t>ü</w:t>
      </w:r>
      <w:r>
        <w:rPr>
          <w:rFonts w:cs="Calibri"/>
        </w:rPr>
        <w:t>hestens nach Eintritt der Bestandskraft des Zuwendungsbescheides. Nicht verbrauchte Mittel sind an die Bezirksregierungen des Landes ohne Zinsaufschlag unverz</w:t>
      </w:r>
      <w:r>
        <w:rPr>
          <w:rFonts w:cs="Calibri"/>
        </w:rPr>
        <w:t>ü</w:t>
      </w:r>
      <w:r>
        <w:rPr>
          <w:rFonts w:cs="Calibri"/>
        </w:rPr>
        <w:t>glich zur</w:t>
      </w:r>
      <w:r>
        <w:rPr>
          <w:rFonts w:cs="Calibri"/>
        </w:rPr>
        <w:t>ü</w:t>
      </w:r>
      <w:r>
        <w:rPr>
          <w:rFonts w:cs="Calibri"/>
        </w:rPr>
        <w:t>ckzuzahlen. Die Bestandskraft kann vorzeitig herbeigef</w:t>
      </w:r>
      <w:r>
        <w:rPr>
          <w:rFonts w:cs="Calibri"/>
        </w:rPr>
        <w:t>ü</w:t>
      </w:r>
      <w:r>
        <w:rPr>
          <w:rFonts w:cs="Calibri"/>
        </w:rPr>
        <w:t>hrt werden, indem nach Erhalt des Zuwendungsbescheides der Verzicht auf Einlegung von Rechtsmitteln erkl</w:t>
      </w:r>
      <w:r>
        <w:rPr>
          <w:rFonts w:cs="Calibri"/>
        </w:rPr>
        <w:t>ä</w:t>
      </w:r>
      <w:r>
        <w:rPr>
          <w:rFonts w:cs="Calibri"/>
        </w:rPr>
        <w:t>rt wird.</w:t>
      </w:r>
      <w:r>
        <w:rPr>
          <w:rFonts w:cs="Calibri"/>
        </w:rPr>
        <w:t>“</w:t>
      </w:r>
    </w:p>
    <w:p w14:paraId="61EB93F0" w14:textId="77777777" w:rsidR="00AB33DA" w:rsidRDefault="00AB33DA">
      <w:pPr>
        <w:pStyle w:val="RVfliesstext175nb"/>
      </w:pPr>
      <w:r>
        <w:rPr>
          <w:rFonts w:cs="Calibri"/>
        </w:rPr>
        <w:t>7. Nummer 6.4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25975BB2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Der Verwendungsnachweis ist nach dem Muster der Anlage 3 zu f</w:t>
      </w:r>
      <w:r>
        <w:rPr>
          <w:rFonts w:cs="Calibri"/>
        </w:rPr>
        <w:t>ü</w:t>
      </w:r>
      <w:r>
        <w:rPr>
          <w:rFonts w:cs="Calibri"/>
        </w:rPr>
        <w:t>hren und innerhalb von zwei Monaten nach Abschluss der Ma</w:t>
      </w:r>
      <w:r>
        <w:rPr>
          <w:rFonts w:cs="Calibri"/>
        </w:rPr>
        <w:t>ß</w:t>
      </w:r>
      <w:r>
        <w:rPr>
          <w:rFonts w:cs="Calibri"/>
        </w:rPr>
        <w:t>nahme vorzulegen.</w:t>
      </w:r>
      <w:r>
        <w:rPr>
          <w:rFonts w:cs="Calibri"/>
        </w:rPr>
        <w:t>“</w:t>
      </w:r>
    </w:p>
    <w:p w14:paraId="3AA578A8" w14:textId="77777777" w:rsidR="00AB33DA" w:rsidRDefault="00AB33DA">
      <w:pPr>
        <w:pStyle w:val="RVfliesstext175nb"/>
      </w:pPr>
      <w:r>
        <w:rPr>
          <w:rFonts w:cs="Calibri"/>
        </w:rPr>
        <w:t xml:space="preserve">8. Die Anlagen 1 bis 5 zu BASS 11-02 Nr. 44 erhalten die aus der Anlage zu diesem Runderlass ersichtliche Fassung. </w:t>
      </w:r>
    </w:p>
    <w:p w14:paraId="79129953" w14:textId="77777777" w:rsidR="00AB33DA" w:rsidRDefault="00AB33DA">
      <w:pPr>
        <w:pStyle w:val="RVfliesstext175nb"/>
      </w:pPr>
      <w:r>
        <w:rPr>
          <w:rFonts w:cs="Calibri"/>
        </w:rPr>
        <w:t>9. Nummer 7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14:paraId="5990EC41" w14:textId="77777777" w:rsidR="00AB33DA" w:rsidRDefault="00AB33DA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Diese Richtlinie tritt am Tag nach der Ver</w:t>
      </w:r>
      <w:r>
        <w:rPr>
          <w:rFonts w:cs="Calibri"/>
        </w:rPr>
        <w:t>ö</w:t>
      </w:r>
      <w:r>
        <w:rPr>
          <w:rFonts w:cs="Calibri"/>
        </w:rPr>
        <w:t xml:space="preserve">ffentlichung in Kraft und am </w:t>
      </w:r>
      <w:r>
        <w:rPr>
          <w:rFonts w:cs="Calibri"/>
        </w:rPr>
        <w:br/>
        <w:t>31. Dezember 2023 au</w:t>
      </w:r>
      <w:r>
        <w:rPr>
          <w:rFonts w:cs="Calibri"/>
        </w:rPr>
        <w:t>ß</w:t>
      </w:r>
      <w:r>
        <w:rPr>
          <w:rFonts w:cs="Calibri"/>
        </w:rPr>
        <w:t>er Kraft.</w:t>
      </w:r>
      <w:r>
        <w:rPr>
          <w:rFonts w:cs="Calibri"/>
        </w:rPr>
        <w:t>“</w:t>
      </w:r>
    </w:p>
    <w:p w14:paraId="27C4510E" w14:textId="77777777" w:rsidR="00AB33DA" w:rsidRDefault="00AB33DA">
      <w:pPr>
        <w:pStyle w:val="RVueberschrift285fz"/>
        <w:keepNext/>
        <w:keepLines/>
        <w:rPr>
          <w:rFonts w:cs="Arial"/>
        </w:rPr>
      </w:pPr>
      <w:r>
        <w:t>2</w:t>
      </w:r>
    </w:p>
    <w:p w14:paraId="31665EF4" w14:textId="77777777" w:rsidR="00AB33DA" w:rsidRDefault="00AB33DA">
      <w:pPr>
        <w:pStyle w:val="RVfliesstext175nb"/>
      </w:pPr>
      <w:r>
        <w:rPr>
          <w:rFonts w:cs="Calibri"/>
        </w:rPr>
        <w:t>Der Runderlass tritt am Tag nach der Ver</w:t>
      </w:r>
      <w:r>
        <w:rPr>
          <w:rFonts w:cs="Calibri"/>
        </w:rPr>
        <w:t>ö</w:t>
      </w:r>
      <w:r>
        <w:rPr>
          <w:rFonts w:cs="Calibri"/>
        </w:rPr>
        <w:t>ffentlichung in Kraft.</w:t>
      </w:r>
    </w:p>
    <w:p w14:paraId="3F557A73" w14:textId="77777777" w:rsidR="00AB33DA" w:rsidRDefault="00AB33DA">
      <w:pPr>
        <w:pStyle w:val="RVfliesstext175nb"/>
        <w:rPr>
          <w:rFonts w:cs="Calibri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06"/>
      </w:tblGrid>
      <w:tr w:rsidR="00000000" w14:paraId="49953098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77660" w14:textId="77777777" w:rsidR="00AB33DA" w:rsidRDefault="00AB33DA">
            <w:pPr>
              <w:pStyle w:val="RVredhinweis"/>
              <w:keepNext/>
              <w:keepLines/>
            </w:pPr>
            <w:r>
              <w:rPr>
                <w:rFonts w:cs="Arial"/>
              </w:rPr>
              <w:t>Nachfolgend finden Sie die Anlagen zum Runderlass:</w:t>
            </w:r>
          </w:p>
        </w:tc>
      </w:tr>
    </w:tbl>
    <w:p w14:paraId="7B760A63" w14:textId="77777777" w:rsidR="00AB33DA" w:rsidRDefault="00AB33DA">
      <w:pPr>
        <w:pStyle w:val="RVfliesstext175nb"/>
      </w:pPr>
    </w:p>
    <w:p w14:paraId="7A7969A1" w14:textId="77777777" w:rsidR="00AB33DA" w:rsidRDefault="00AB33D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 xml:space="preserve"> - Seite 1 -</w:t>
      </w:r>
      <w:r>
        <w:rPr>
          <w:rFonts w:cs="Calibri"/>
          <w:noProof/>
        </w:rPr>
        <w:drawing>
          <wp:inline distT="0" distB="0" distL="0" distR="0" wp14:anchorId="0DDCEF80" wp14:editId="6FDCAB4F">
            <wp:extent cx="3133725" cy="4476750"/>
            <wp:effectExtent l="0" t="0" r="0" b="0"/>
            <wp:docPr id="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088" r="929" b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3476" w14:textId="77777777" w:rsidR="00AB33DA" w:rsidRDefault="00AB33DA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1AA746CC" w14:textId="77777777" w:rsidR="00AB33DA" w:rsidRDefault="00AB33D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>Anlage 1</w:t>
      </w:r>
      <w:r>
        <w:rPr>
          <w:rStyle w:val="mager"/>
          <w:rFonts w:cs="Calibri"/>
          <w:b w:val="0"/>
        </w:rPr>
        <w:t xml:space="preserve"> - Seite 2 -</w:t>
      </w:r>
    </w:p>
    <w:p w14:paraId="1E53AEDE" w14:textId="77777777" w:rsidR="00AB33DA" w:rsidRDefault="00AB33D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 xml:space="preserve">Anlage 1 </w:t>
      </w:r>
      <w:r>
        <w:rPr>
          <w:rStyle w:val="mager"/>
          <w:b w:val="0"/>
        </w:rPr>
        <w:t>- Seite 2 -</w:t>
      </w:r>
      <w:r>
        <w:rPr>
          <w:rFonts w:cs="Calibri"/>
          <w:b w:val="0"/>
          <w:noProof/>
        </w:rPr>
        <w:drawing>
          <wp:inline distT="0" distB="0" distL="0" distR="0" wp14:anchorId="7FA4DD2C" wp14:editId="72C5DB57">
            <wp:extent cx="3143250" cy="4438650"/>
            <wp:effectExtent l="0" t="0" r="0" b="0"/>
            <wp:docPr id="2" name="Image_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816" r="5397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3B51" w14:textId="77777777" w:rsidR="00AB33DA" w:rsidRDefault="00AB33DA">
      <w:pPr>
        <w:pStyle w:val="RVtabelle75fr"/>
        <w:widowControl/>
        <w:tabs>
          <w:tab w:val="clear" w:pos="720"/>
        </w:tabs>
      </w:pPr>
      <w:bookmarkStart w:id="0" w:name="__DdeLink__231_1601703017"/>
      <w:r>
        <w:rPr>
          <w:rStyle w:val="mager"/>
          <w:rFonts w:cs="Calibri"/>
        </w:rPr>
        <w:t>Anlage 2</w:t>
      </w:r>
      <w:r>
        <w:rPr>
          <w:rStyle w:val="mager"/>
          <w:b w:val="0"/>
        </w:rPr>
        <w:t xml:space="preserve"> - Seite 1</w:t>
      </w:r>
      <w:bookmarkEnd w:id="0"/>
      <w:r>
        <w:rPr>
          <w:rStyle w:val="mager"/>
          <w:rFonts w:cs="Calibri"/>
          <w:b w:val="0"/>
        </w:rPr>
        <w:t xml:space="preserve"> -</w:t>
      </w:r>
    </w:p>
    <w:p w14:paraId="38B83C89" w14:textId="77777777" w:rsidR="00AB33DA" w:rsidRDefault="00AB33DA">
      <w:pPr>
        <w:pStyle w:val="RVtabelle75fr"/>
        <w:widowControl/>
        <w:tabs>
          <w:tab w:val="clear" w:pos="720"/>
        </w:tabs>
        <w:spacing w:before="10" w:after="10" w:line="160" w:lineRule="atLeast"/>
      </w:pPr>
      <w:r>
        <w:rPr>
          <w:rFonts w:cs="Calibri"/>
          <w:b w:val="0"/>
          <w:noProof/>
        </w:rPr>
        <w:drawing>
          <wp:inline distT="0" distB="0" distL="0" distR="0" wp14:anchorId="2B7C8A46" wp14:editId="63D16809">
            <wp:extent cx="3143250" cy="4438650"/>
            <wp:effectExtent l="0" t="0" r="0" b="0"/>
            <wp:docPr id="3" name="Image_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816" r="5397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30C2" w14:textId="77777777" w:rsidR="00AB33DA" w:rsidRDefault="00AB33DA">
      <w:pPr>
        <w:pStyle w:val="RVtabelle75nr"/>
        <w:widowControl/>
        <w:tabs>
          <w:tab w:val="clear" w:pos="720"/>
        </w:tabs>
      </w:pPr>
    </w:p>
    <w:p w14:paraId="3C1645EA" w14:textId="77777777" w:rsidR="00AB33DA" w:rsidRDefault="00AB33DA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3D84E7C4" w14:textId="77777777" w:rsidR="00AB33DA" w:rsidRDefault="00AB33DA">
      <w:pPr>
        <w:pStyle w:val="RVtabelle75nr"/>
        <w:widowControl/>
        <w:tabs>
          <w:tab w:val="clear" w:pos="720"/>
        </w:tabs>
      </w:pPr>
      <w:r>
        <w:rPr>
          <w:rStyle w:val="mager"/>
          <w:b/>
        </w:rPr>
        <w:t>Anlage 2</w:t>
      </w:r>
      <w:r>
        <w:rPr>
          <w:rStyle w:val="mager"/>
          <w:rFonts w:cs="Arial"/>
        </w:rPr>
        <w:t xml:space="preserve"> - Seite 2</w:t>
      </w:r>
    </w:p>
    <w:p w14:paraId="2EBC282A" w14:textId="77777777" w:rsidR="00AB33DA" w:rsidRDefault="00AB33DA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noProof/>
        </w:rPr>
        <w:drawing>
          <wp:anchor distT="0" distB="36195" distL="0" distR="0" simplePos="0" relativeHeight="251658240" behindDoc="1" locked="0" layoutInCell="0" allowOverlap="1" wp14:anchorId="7390FB7B" wp14:editId="1C0C923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87850"/>
            <wp:effectExtent l="19050" t="19050" r="1905" b="0"/>
            <wp:wrapSquare wrapText="largest"/>
            <wp:docPr id="1103045555" name="Image_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t="2692" r="3806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8785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</w:rPr>
        <w:t>Anlage 3</w:t>
      </w:r>
      <w:r>
        <w:t xml:space="preserve"> </w:t>
      </w:r>
      <w:r>
        <w:rPr>
          <w:rStyle w:val="mager"/>
          <w:rFonts w:cs="Arial"/>
        </w:rPr>
        <w:t xml:space="preserve">- Seite 1 - </w:t>
      </w:r>
      <w:r>
        <w:rPr>
          <w:noProof/>
        </w:rPr>
        <w:drawing>
          <wp:inline distT="0" distB="0" distL="0" distR="0" wp14:anchorId="29517363" wp14:editId="34C47408">
            <wp:extent cx="3133725" cy="4476750"/>
            <wp:effectExtent l="0" t="0" r="0" b="0"/>
            <wp:docPr id="4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146" r="-168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A48F" w14:textId="77777777" w:rsidR="00AB33DA" w:rsidRDefault="00AB33DA">
      <w:pPr>
        <w:pStyle w:val="RVtabelle75nr"/>
        <w:widowControl/>
        <w:tabs>
          <w:tab w:val="clear" w:pos="720"/>
        </w:tabs>
      </w:pPr>
    </w:p>
    <w:p w14:paraId="3A7EB87F" w14:textId="77777777" w:rsidR="00AB33DA" w:rsidRDefault="00AB33DA">
      <w:pPr>
        <w:pStyle w:val="RVtabelle75nr"/>
        <w:keepLines/>
        <w:widowControl/>
        <w:tabs>
          <w:tab w:val="clear" w:pos="720"/>
        </w:tabs>
        <w:spacing w:before="10" w:after="10" w:line="10" w:lineRule="atLeast"/>
      </w:pPr>
      <w:r>
        <w:rPr>
          <w:rFonts w:cs="Arial"/>
        </w:rPr>
        <w:lastRenderedPageBreak/>
        <w:t xml:space="preserve">Anlage 3 </w:t>
      </w:r>
      <w:r>
        <w:rPr>
          <w:rStyle w:val="mager"/>
        </w:rPr>
        <w:t xml:space="preserve">- Seite 2 - </w:t>
      </w:r>
      <w:r>
        <w:rPr>
          <w:rFonts w:cs="Arial"/>
          <w:noProof/>
        </w:rPr>
        <w:drawing>
          <wp:inline distT="0" distB="0" distL="0" distR="0" wp14:anchorId="6FA4334A" wp14:editId="09509CAA">
            <wp:extent cx="3133725" cy="447675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4256" r="-537" b="-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8C2F8" w14:textId="77777777" w:rsidR="00AB33DA" w:rsidRDefault="00AB33DA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75DC6DF8" w14:textId="77777777" w:rsidR="00AB33DA" w:rsidRDefault="00AB33DA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t xml:space="preserve">Anlage 4 </w:t>
      </w:r>
      <w:r>
        <w:rPr>
          <w:rStyle w:val="mager"/>
          <w:rFonts w:cs="Arial"/>
        </w:rPr>
        <w:t xml:space="preserve"> </w:t>
      </w:r>
      <w:r>
        <w:rPr>
          <w:noProof/>
        </w:rPr>
        <w:drawing>
          <wp:inline distT="0" distB="0" distL="0" distR="0" wp14:anchorId="7496E61E" wp14:editId="5C070E39">
            <wp:extent cx="3133725" cy="4476750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1830" r="929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C70B" w14:textId="77777777" w:rsidR="00AB33DA" w:rsidRDefault="00AB33DA">
      <w:pPr>
        <w:pStyle w:val="RVtabelle75nr"/>
        <w:widowControl/>
        <w:tabs>
          <w:tab w:val="clear" w:pos="720"/>
        </w:tabs>
        <w:spacing w:before="10" w:after="10" w:line="10" w:lineRule="atLeast"/>
      </w:pPr>
    </w:p>
    <w:p w14:paraId="08A7C5E5" w14:textId="77777777" w:rsidR="00AB33DA" w:rsidRDefault="00AB33DA">
      <w:pPr>
        <w:pStyle w:val="RVtabelle75nr"/>
        <w:widowControl/>
        <w:tabs>
          <w:tab w:val="clear" w:pos="720"/>
        </w:tabs>
        <w:spacing w:before="10" w:after="10" w:line="10" w:lineRule="atLeast"/>
        <w:rPr>
          <w:rFonts w:cs="Arial"/>
        </w:rPr>
      </w:pPr>
    </w:p>
    <w:p w14:paraId="275F8DF4" w14:textId="77777777" w:rsidR="00AB33DA" w:rsidRDefault="00AB33DA">
      <w:pPr>
        <w:pStyle w:val="RVtabelle75nr"/>
        <w:widowControl/>
        <w:tabs>
          <w:tab w:val="clear" w:pos="720"/>
        </w:tabs>
        <w:spacing w:before="10" w:after="10" w:line="10" w:lineRule="atLeast"/>
      </w:pPr>
    </w:p>
    <w:p w14:paraId="17D5801E" w14:textId="77777777" w:rsidR="00AB33DA" w:rsidRDefault="00AB33DA">
      <w:pPr>
        <w:pStyle w:val="RVtabelle75nr"/>
        <w:widowControl/>
        <w:tabs>
          <w:tab w:val="clear" w:pos="720"/>
        </w:tabs>
        <w:spacing w:before="10" w:after="10" w:line="10" w:lineRule="atLeast"/>
        <w:rPr>
          <w:rFonts w:cs="Arial"/>
        </w:rPr>
      </w:pPr>
    </w:p>
    <w:p w14:paraId="74A0B465" w14:textId="77777777" w:rsidR="00AB33DA" w:rsidRDefault="00AB33DA">
      <w:pPr>
        <w:pStyle w:val="RVtabelle75nr"/>
        <w:widowControl/>
        <w:tabs>
          <w:tab w:val="clear" w:pos="720"/>
        </w:tabs>
        <w:spacing w:before="10" w:after="10" w:line="10" w:lineRule="atLeast"/>
      </w:pPr>
    </w:p>
    <w:p w14:paraId="54357B0E" w14:textId="77777777" w:rsidR="00AB33DA" w:rsidRDefault="00AB33DA">
      <w:pPr>
        <w:widowControl/>
        <w:sectPr w:rsidR="00000000">
          <w:footerReference w:type="even" r:id="rId23"/>
          <w:footerReference w:type="default" r:id="rId24"/>
          <w:footerReference w:type="first" r:id="rId25"/>
          <w:pgSz w:w="11906" w:h="16838"/>
          <w:pgMar w:top="1118" w:right="1124" w:bottom="706" w:left="784" w:header="0" w:footer="720" w:gutter="0"/>
          <w:pgNumType w:chapSep="period"/>
          <w:cols w:num="2" w:space="226"/>
        </w:sectPr>
      </w:pPr>
    </w:p>
    <w:p w14:paraId="22BEA560" w14:textId="77777777" w:rsidR="00AB33DA" w:rsidRDefault="00AB33DA">
      <w:pPr>
        <w:pStyle w:val="RVtabelle75nr"/>
        <w:widowControl/>
        <w:tabs>
          <w:tab w:val="clear" w:pos="720"/>
        </w:tabs>
        <w:spacing w:after="10" w:line="10" w:lineRule="atLeast"/>
      </w:pPr>
    </w:p>
    <w:p w14:paraId="06DB0CD3" w14:textId="77777777" w:rsidR="00AB33DA" w:rsidRDefault="00AB33DA">
      <w:pPr>
        <w:pStyle w:val="RVtabelle75nr"/>
        <w:widowControl/>
        <w:tabs>
          <w:tab w:val="clear" w:pos="720"/>
        </w:tabs>
        <w:rPr>
          <w:rFonts w:cs="Arial"/>
        </w:rPr>
      </w:pPr>
    </w:p>
    <w:p w14:paraId="1C87AFEE" w14:textId="77777777" w:rsidR="00AB33DA" w:rsidRDefault="00AB33DA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t xml:space="preserve">Anlage 5 </w:t>
      </w:r>
      <w:r>
        <w:rPr>
          <w:rStyle w:val="mager"/>
          <w:rFonts w:cs="Arial"/>
        </w:rPr>
        <w:t xml:space="preserve"> </w:t>
      </w:r>
      <w:r>
        <w:rPr>
          <w:noProof/>
        </w:rPr>
        <w:drawing>
          <wp:inline distT="0" distB="0" distL="0" distR="0" wp14:anchorId="15B98E54" wp14:editId="0A95FC65">
            <wp:extent cx="6353175" cy="4800600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3807" r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F68F" w14:textId="77777777" w:rsidR="00AB33DA" w:rsidRDefault="00AB33DA">
      <w:pPr>
        <w:pStyle w:val="RVtabelle75nr"/>
        <w:widowControl/>
        <w:tabs>
          <w:tab w:val="clear" w:pos="720"/>
        </w:tabs>
      </w:pPr>
    </w:p>
    <w:p w14:paraId="4E238F29" w14:textId="77777777" w:rsidR="00AB33DA" w:rsidRDefault="00AB33DA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01/23</w:t>
      </w:r>
    </w:p>
    <w:p w14:paraId="4537EF1C" w14:textId="77777777" w:rsidR="00AB33DA" w:rsidRDefault="00AB33DA">
      <w:pPr>
        <w:pStyle w:val="RVfliesstext175nb"/>
      </w:pPr>
    </w:p>
    <w:sectPr w:rsidR="00000000">
      <w:type w:val="continuous"/>
      <w:pgSz w:w="11906" w:h="16838"/>
      <w:pgMar w:top="1118" w:right="1124" w:bottom="706" w:left="78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2C296" w14:textId="77777777" w:rsidR="00AB33DA" w:rsidRDefault="00AB33DA">
      <w:r>
        <w:separator/>
      </w:r>
    </w:p>
  </w:endnote>
  <w:endnote w:type="continuationSeparator" w:id="0">
    <w:p w14:paraId="3E21289E" w14:textId="77777777" w:rsidR="00AB33DA" w:rsidRDefault="00AB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5733B" w14:textId="77777777" w:rsidR="00AB33DA" w:rsidRDefault="00AB33DA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481A7" w14:textId="77777777" w:rsidR="00AB33DA" w:rsidRDefault="00AB33DA">
    <w:pPr>
      <w:pStyle w:val="Fuzeile"/>
      <w:widowControl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68201" w14:textId="77777777" w:rsidR="00AB33DA" w:rsidRDefault="00AB33DA">
    <w:pPr>
      <w:pStyle w:val="Fuzeile"/>
      <w:widowControl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0B5DE" w14:textId="77777777" w:rsidR="00AB33DA" w:rsidRDefault="00AB33DA">
      <w:r>
        <w:separator/>
      </w:r>
    </w:p>
  </w:footnote>
  <w:footnote w:type="continuationSeparator" w:id="0">
    <w:p w14:paraId="30AE37EA" w14:textId="77777777" w:rsidR="00AB33DA" w:rsidRDefault="00AB33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formsDesign/>
  <w:attachedTemplate r:id="rId1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B512E"/>
    <w:rsid w:val="000B512E"/>
    <w:rsid w:val="001D4CE3"/>
    <w:rsid w:val="00AB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D7EF77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eastAsia="Times New Roman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eastAsia="Times New Roman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caption1">
    <w:name w:val="caption1"/>
    <w:basedOn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Rahmeninhalt">
    <w:name w:val="Rahmeninhalt"/>
    <w:basedOn w:val="Standard"/>
    <w:uiPriority w:val="99"/>
    <w:qFormat/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Tabelleninhalt">
    <w:name w:val="Tabelleninhalt"/>
    <w:basedOn w:val="Standard"/>
    <w:uiPriority w:val="99"/>
    <w:qFormat/>
    <w:pPr>
      <w:suppressLineNumbers/>
    </w:pPr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character" w:customStyle="1" w:styleId="Kopfzeile1">
    <w:name w:val="Kopfzeile1"/>
    <w:uiPriority w:val="99"/>
    <w:qFormat/>
    <w:rPr>
      <w:rFonts w:ascii="Franklin Gothic Book" w:hAnsi="Franklin Gothic Book" w:cs="Franklin Gothic Book"/>
      <w:caps/>
      <w:color w:val="FFFFFF"/>
      <w:w w:val="80"/>
      <w:sz w:val="17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ht.nrw.de/lmi/owa/br_bes_detail?sg=0&amp;menu=0&amp;bes_id=4825&amp;anw_nr=2&amp;aufgehoben=N&amp;det_id=446188" TargetMode="External"/><Relationship Id="rId13" Type="http://schemas.openxmlformats.org/officeDocument/2006/relationships/hyperlink" Target="https://bass.schul-welt.de/9108.ht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bass.schul-welt.de/19468.htm" TargetMode="External"/><Relationship Id="rId12" Type="http://schemas.openxmlformats.org/officeDocument/2006/relationships/hyperlink" Target="https://bass.schul-welt.de/4938.htm" TargetMode="Externa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bass.schul-welt.de/3129.htm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s.schul-welt.de/4938.htm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recht.nrw.de/lmi/owa/br_bes_detail?sg=0&amp;menu=0&amp;bes_id=4825&amp;anw_nr=2&amp;aufgehoben=N&amp;det_id=446188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echt.nrw.de/lmi/owa/br_bes_detail?sg=0&amp;menu=0&amp;bes_id=4825&amp;anw_nr=2&amp;aufgehoben=N&amp;det_id=446188" TargetMode="External"/><Relationship Id="rId14" Type="http://schemas.openxmlformats.org/officeDocument/2006/relationships/hyperlink" Target="https://bass.schul-welt.de/9108.htm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672</Words>
  <Characters>4238</Characters>
  <Application>Microsoft Office Word</Application>
  <DocSecurity>0</DocSecurity>
  <Lines>35</Lines>
  <Paragraphs>9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2024-09-10T18:27:00Z</dcterms:created>
  <dcterms:modified xsi:type="dcterms:W3CDTF">2024-09-10T18:27:00Z</dcterms:modified>
</cp:coreProperties>
</file>